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7A5" w:rsidRPr="0013350A" w:rsidRDefault="001847A5" w:rsidP="003E7EE7">
      <w:pPr>
        <w:ind w:firstLine="0"/>
        <w:rPr>
          <w:rFonts w:ascii="Times New Roman" w:hAnsi="Times New Roman"/>
          <w:sz w:val="24"/>
        </w:rPr>
      </w:pPr>
    </w:p>
    <w:p w:rsidR="001847A5" w:rsidRPr="007534D7" w:rsidRDefault="001847A5" w:rsidP="00E84BEC">
      <w:pPr>
        <w:pStyle w:val="NoSpacing"/>
        <w:ind w:left="-900" w:hanging="720"/>
        <w:rPr>
          <w:rFonts w:ascii="Times New Roman" w:hAnsi="Times New Roman" w:cs="Times New Roman"/>
          <w:sz w:val="24"/>
          <w:szCs w:val="28"/>
        </w:rPr>
      </w:pPr>
      <w:r w:rsidRPr="00E208B3">
        <w:rPr>
          <w:rFonts w:ascii="Times New Roman" w:hAnsi="Times New Roman" w:cs="Times New Roman"/>
          <w:sz w:val="24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6.25pt;height:799.5pt">
            <v:imagedata r:id="rId7" o:title=""/>
          </v:shape>
        </w:pict>
      </w:r>
    </w:p>
    <w:p w:rsidR="001847A5" w:rsidRDefault="001847A5" w:rsidP="0006368D">
      <w:pPr>
        <w:pStyle w:val="NoSpacing"/>
        <w:ind w:firstLine="0"/>
        <w:rPr>
          <w:rFonts w:ascii="Times New Roman" w:hAnsi="Times New Roman" w:cs="Times New Roman"/>
          <w:sz w:val="24"/>
          <w:szCs w:val="28"/>
        </w:rPr>
      </w:pPr>
    </w:p>
    <w:p w:rsidR="001847A5" w:rsidRPr="0013350A" w:rsidRDefault="001847A5" w:rsidP="0006368D">
      <w:pPr>
        <w:pStyle w:val="NoSpacing"/>
        <w:ind w:firstLine="0"/>
        <w:rPr>
          <w:rFonts w:ascii="Times New Roman" w:hAnsi="Times New Roman" w:cs="Times New Roman"/>
          <w:sz w:val="24"/>
          <w:szCs w:val="28"/>
        </w:rPr>
      </w:pPr>
      <w:r w:rsidRPr="0013350A">
        <w:rPr>
          <w:rFonts w:ascii="Times New Roman" w:hAnsi="Times New Roman" w:cs="Times New Roman"/>
          <w:sz w:val="24"/>
          <w:szCs w:val="28"/>
        </w:rPr>
        <w:t>При обучении по четвертям после каждого учебного периода следуют каникулы.</w:t>
      </w:r>
    </w:p>
    <w:p w:rsidR="001847A5" w:rsidRPr="0013350A" w:rsidRDefault="001847A5" w:rsidP="0006368D">
      <w:pPr>
        <w:pStyle w:val="NoSpacing"/>
        <w:ind w:firstLine="0"/>
        <w:rPr>
          <w:rFonts w:ascii="Times New Roman" w:hAnsi="Times New Roman" w:cs="Times New Roman"/>
          <w:sz w:val="24"/>
          <w:szCs w:val="28"/>
        </w:rPr>
      </w:pPr>
      <w:r w:rsidRPr="0013350A">
        <w:rPr>
          <w:rFonts w:ascii="Times New Roman" w:hAnsi="Times New Roman" w:cs="Times New Roman"/>
          <w:sz w:val="24"/>
          <w:szCs w:val="28"/>
        </w:rPr>
        <w:t>2.3.Продолжительность учебного года, каникул устанавливается годовым календарным учебным графиком, разрабатываемым и утверждаемым  Школой самостоятельно в соответствии с примерным календарным учебным графиком.</w:t>
      </w:r>
    </w:p>
    <w:p w:rsidR="001847A5" w:rsidRPr="0013350A" w:rsidRDefault="001847A5" w:rsidP="0006368D">
      <w:pPr>
        <w:pStyle w:val="NoSpacing"/>
        <w:ind w:firstLine="0"/>
        <w:rPr>
          <w:rFonts w:ascii="Times New Roman" w:hAnsi="Times New Roman" w:cs="Times New Roman"/>
          <w:sz w:val="24"/>
          <w:szCs w:val="28"/>
        </w:rPr>
      </w:pPr>
      <w:r w:rsidRPr="0013350A">
        <w:rPr>
          <w:rFonts w:ascii="Times New Roman" w:hAnsi="Times New Roman" w:cs="Times New Roman"/>
          <w:sz w:val="24"/>
          <w:szCs w:val="28"/>
        </w:rPr>
        <w:t>2.4.В годовом календарном учебном графике указывается начало и окончание учебного года, длительность каникул, сроки их начала и окончания, продолжительность учебной недели, продолжительность уроков и длительность перемен.</w:t>
      </w:r>
    </w:p>
    <w:p w:rsidR="001847A5" w:rsidRPr="0013350A" w:rsidRDefault="001847A5" w:rsidP="0006368D">
      <w:pPr>
        <w:pStyle w:val="NoSpacing"/>
        <w:ind w:firstLine="0"/>
        <w:rPr>
          <w:rFonts w:ascii="Times New Roman" w:hAnsi="Times New Roman" w:cs="Times New Roman"/>
          <w:sz w:val="24"/>
          <w:szCs w:val="28"/>
        </w:rPr>
      </w:pPr>
      <w:r w:rsidRPr="0013350A">
        <w:rPr>
          <w:rFonts w:ascii="Times New Roman" w:hAnsi="Times New Roman" w:cs="Times New Roman"/>
          <w:sz w:val="24"/>
          <w:szCs w:val="28"/>
        </w:rPr>
        <w:t xml:space="preserve">2.5.Продолжительность учебного года на первой, второй и третьей ступенях общего образования составляет не менее 34 учебных недель без учета государственной итоговой аттестации, в 1-х классах - 33 учебных недели. </w:t>
      </w:r>
    </w:p>
    <w:p w:rsidR="001847A5" w:rsidRPr="0013350A" w:rsidRDefault="001847A5" w:rsidP="00352BE7">
      <w:pPr>
        <w:pStyle w:val="NoSpacing"/>
        <w:ind w:firstLine="0"/>
        <w:rPr>
          <w:rFonts w:ascii="Times New Roman" w:hAnsi="Times New Roman" w:cs="Times New Roman"/>
          <w:sz w:val="24"/>
          <w:szCs w:val="28"/>
        </w:rPr>
      </w:pPr>
      <w:r w:rsidRPr="0013350A">
        <w:rPr>
          <w:rFonts w:ascii="Times New Roman" w:hAnsi="Times New Roman" w:cs="Times New Roman"/>
          <w:sz w:val="24"/>
          <w:szCs w:val="28"/>
        </w:rPr>
        <w:t>2.6.Для профилактики переутомления учащихся в годовом календарном графике предусмотрено равномерное распределение периодов учебного времени и каникул.</w:t>
      </w:r>
    </w:p>
    <w:p w:rsidR="001847A5" w:rsidRPr="0013350A" w:rsidRDefault="001847A5" w:rsidP="006B389E">
      <w:pPr>
        <w:pStyle w:val="NoSpacing"/>
        <w:ind w:firstLine="0"/>
        <w:rPr>
          <w:rFonts w:ascii="Times New Roman" w:hAnsi="Times New Roman" w:cs="Times New Roman"/>
          <w:sz w:val="24"/>
          <w:szCs w:val="28"/>
        </w:rPr>
      </w:pPr>
      <w:r w:rsidRPr="0013350A">
        <w:rPr>
          <w:rFonts w:ascii="Times New Roman" w:hAnsi="Times New Roman" w:cs="Times New Roman"/>
          <w:sz w:val="24"/>
          <w:szCs w:val="28"/>
        </w:rPr>
        <w:t xml:space="preserve">В течение учебного года для учащихся устанавливаются каникулы продолжительностью не менее 30 календарных дней, летом – 92 дня. </w:t>
      </w:r>
    </w:p>
    <w:p w:rsidR="001847A5" w:rsidRPr="0013350A" w:rsidRDefault="001847A5" w:rsidP="006B389E">
      <w:pPr>
        <w:pStyle w:val="NoSpacing"/>
        <w:ind w:firstLine="0"/>
        <w:rPr>
          <w:rFonts w:ascii="Times New Roman" w:hAnsi="Times New Roman" w:cs="Times New Roman"/>
          <w:sz w:val="24"/>
          <w:szCs w:val="28"/>
        </w:rPr>
      </w:pPr>
      <w:r w:rsidRPr="0013350A">
        <w:rPr>
          <w:rFonts w:ascii="Times New Roman" w:hAnsi="Times New Roman" w:cs="Times New Roman"/>
          <w:sz w:val="24"/>
          <w:szCs w:val="28"/>
        </w:rPr>
        <w:t>Для учащихся в первых классах устанавливаются дополнительные недельные каникулы в феврале.</w:t>
      </w:r>
    </w:p>
    <w:p w:rsidR="001847A5" w:rsidRPr="0013350A" w:rsidRDefault="001847A5" w:rsidP="0006368D">
      <w:pPr>
        <w:pStyle w:val="NoSpacing"/>
        <w:ind w:firstLine="0"/>
        <w:rPr>
          <w:rFonts w:ascii="Times New Roman" w:hAnsi="Times New Roman" w:cs="Times New Roman"/>
          <w:sz w:val="24"/>
          <w:szCs w:val="28"/>
        </w:rPr>
      </w:pPr>
      <w:r w:rsidRPr="0013350A">
        <w:rPr>
          <w:rFonts w:ascii="Times New Roman" w:hAnsi="Times New Roman" w:cs="Times New Roman"/>
          <w:sz w:val="24"/>
          <w:szCs w:val="28"/>
        </w:rPr>
        <w:t>2.7.Количество часов, отведенных на освоение обучающимися учебного плана, состоящего из обязательной части и части, формируемой участниками образовательного процесса, не должны превышать величину максимально допустимой недельной  нагрузки:</w:t>
      </w:r>
    </w:p>
    <w:p w:rsidR="001847A5" w:rsidRPr="0013350A" w:rsidRDefault="001847A5" w:rsidP="00DC6C27">
      <w:pPr>
        <w:pStyle w:val="NoSpacing"/>
        <w:ind w:firstLine="0"/>
        <w:rPr>
          <w:rFonts w:ascii="Times New Roman" w:hAnsi="Times New Roman" w:cs="Times New Roman"/>
          <w:sz w:val="24"/>
          <w:szCs w:val="28"/>
        </w:rPr>
      </w:pPr>
      <w:r w:rsidRPr="0013350A">
        <w:rPr>
          <w:rFonts w:ascii="Times New Roman" w:hAnsi="Times New Roman" w:cs="Times New Roman"/>
          <w:sz w:val="24"/>
          <w:szCs w:val="28"/>
        </w:rPr>
        <w:t>- 1 класс – максимально допустимая недельная нагрузка не более 21 часа в неделю (5-дневная учебная неделя);</w:t>
      </w:r>
    </w:p>
    <w:p w:rsidR="001847A5" w:rsidRPr="0013350A" w:rsidRDefault="001847A5" w:rsidP="00DC6C27">
      <w:pPr>
        <w:pStyle w:val="NoSpacing"/>
        <w:ind w:firstLine="0"/>
        <w:rPr>
          <w:rFonts w:ascii="Times New Roman" w:hAnsi="Times New Roman" w:cs="Times New Roman"/>
          <w:sz w:val="24"/>
          <w:szCs w:val="28"/>
        </w:rPr>
      </w:pPr>
      <w:r w:rsidRPr="0013350A">
        <w:rPr>
          <w:rFonts w:ascii="Times New Roman" w:hAnsi="Times New Roman" w:cs="Times New Roman"/>
          <w:sz w:val="24"/>
          <w:szCs w:val="28"/>
        </w:rPr>
        <w:t>- 2-4 классы - максимально допустимая  недельная нагрузка не более 23 часов в неделю (5-дневная учебная неделя);</w:t>
      </w:r>
    </w:p>
    <w:p w:rsidR="001847A5" w:rsidRPr="0013350A" w:rsidRDefault="001847A5" w:rsidP="00DC6C27">
      <w:pPr>
        <w:pStyle w:val="NoSpacing"/>
        <w:ind w:firstLine="0"/>
        <w:rPr>
          <w:rFonts w:ascii="Times New Roman" w:hAnsi="Times New Roman" w:cs="Times New Roman"/>
          <w:sz w:val="24"/>
          <w:szCs w:val="28"/>
        </w:rPr>
      </w:pPr>
      <w:r w:rsidRPr="0013350A">
        <w:rPr>
          <w:rFonts w:ascii="Times New Roman" w:hAnsi="Times New Roman" w:cs="Times New Roman"/>
          <w:sz w:val="24"/>
          <w:szCs w:val="28"/>
        </w:rPr>
        <w:t>- 5 класс - максимально допустимая  недельная нагрузка не более  29 часов в неделю (5-дневная учебная неделя);</w:t>
      </w:r>
    </w:p>
    <w:p w:rsidR="001847A5" w:rsidRPr="0013350A" w:rsidRDefault="001847A5" w:rsidP="00DC6C27">
      <w:pPr>
        <w:pStyle w:val="NoSpacing"/>
        <w:ind w:firstLine="0"/>
        <w:rPr>
          <w:rFonts w:ascii="Times New Roman" w:hAnsi="Times New Roman" w:cs="Times New Roman"/>
          <w:sz w:val="24"/>
          <w:szCs w:val="28"/>
        </w:rPr>
      </w:pPr>
      <w:r w:rsidRPr="0013350A">
        <w:rPr>
          <w:rFonts w:ascii="Times New Roman" w:hAnsi="Times New Roman" w:cs="Times New Roman"/>
          <w:sz w:val="24"/>
          <w:szCs w:val="28"/>
        </w:rPr>
        <w:t>- 6 класс - максимально допустимая  недельная нагрузка не более 30 часов в неделю (5-дневная учебная неделя);\</w:t>
      </w:r>
    </w:p>
    <w:p w:rsidR="001847A5" w:rsidRPr="0013350A" w:rsidRDefault="001847A5" w:rsidP="00DC6C27">
      <w:pPr>
        <w:pStyle w:val="NoSpacing"/>
        <w:ind w:firstLine="0"/>
        <w:rPr>
          <w:rFonts w:ascii="Times New Roman" w:hAnsi="Times New Roman" w:cs="Times New Roman"/>
          <w:sz w:val="24"/>
          <w:szCs w:val="28"/>
        </w:rPr>
      </w:pPr>
      <w:r w:rsidRPr="0013350A">
        <w:rPr>
          <w:rFonts w:ascii="Times New Roman" w:hAnsi="Times New Roman" w:cs="Times New Roman"/>
          <w:sz w:val="24"/>
          <w:szCs w:val="28"/>
        </w:rPr>
        <w:t>- 7 класс - максимально допустимая  недельная нагрузка не более 32 часов в неделю (5-дневная учебная неделя);</w:t>
      </w:r>
    </w:p>
    <w:p w:rsidR="001847A5" w:rsidRPr="0013350A" w:rsidRDefault="001847A5" w:rsidP="00DC6C27">
      <w:pPr>
        <w:pStyle w:val="NoSpacing"/>
        <w:ind w:firstLine="0"/>
        <w:rPr>
          <w:rFonts w:ascii="Times New Roman" w:hAnsi="Times New Roman" w:cs="Times New Roman"/>
          <w:sz w:val="24"/>
          <w:szCs w:val="28"/>
        </w:rPr>
      </w:pPr>
      <w:r w:rsidRPr="0013350A">
        <w:rPr>
          <w:rFonts w:ascii="Times New Roman" w:hAnsi="Times New Roman" w:cs="Times New Roman"/>
          <w:sz w:val="24"/>
          <w:szCs w:val="28"/>
        </w:rPr>
        <w:t>- 8-9 классы - максимально допустимая  недельная нагрузка не более 33 часов в неделю (5-дневная учебная неделя);</w:t>
      </w:r>
    </w:p>
    <w:p w:rsidR="001847A5" w:rsidRPr="0013350A" w:rsidRDefault="001847A5" w:rsidP="00DC6C27">
      <w:pPr>
        <w:pStyle w:val="NoSpacing"/>
        <w:ind w:firstLine="0"/>
        <w:rPr>
          <w:rFonts w:ascii="Times New Roman" w:hAnsi="Times New Roman" w:cs="Times New Roman"/>
          <w:sz w:val="24"/>
          <w:szCs w:val="28"/>
        </w:rPr>
      </w:pPr>
      <w:r w:rsidRPr="0013350A">
        <w:rPr>
          <w:rFonts w:ascii="Times New Roman" w:hAnsi="Times New Roman" w:cs="Times New Roman"/>
          <w:sz w:val="24"/>
          <w:szCs w:val="28"/>
        </w:rPr>
        <w:t>- 10класс - максимально допустимая  недельная нагрузка не более 34 часов в неделю (5-дневная учебная неделя);</w:t>
      </w:r>
    </w:p>
    <w:p w:rsidR="001847A5" w:rsidRPr="0013350A" w:rsidRDefault="001847A5" w:rsidP="00DC6C27">
      <w:pPr>
        <w:pStyle w:val="NoSpacing"/>
        <w:ind w:firstLine="0"/>
        <w:rPr>
          <w:rFonts w:ascii="Times New Roman" w:hAnsi="Times New Roman" w:cs="Times New Roman"/>
          <w:sz w:val="24"/>
          <w:szCs w:val="28"/>
        </w:rPr>
      </w:pPr>
      <w:r w:rsidRPr="0013350A">
        <w:rPr>
          <w:rFonts w:ascii="Times New Roman" w:hAnsi="Times New Roman" w:cs="Times New Roman"/>
          <w:sz w:val="24"/>
          <w:szCs w:val="28"/>
        </w:rPr>
        <w:t>-11 классы - максимально допустимая  недельная нагрузка не более 34 часов в неделю (5-дневная учебная неделя).</w:t>
      </w:r>
    </w:p>
    <w:p w:rsidR="001847A5" w:rsidRPr="0013350A" w:rsidRDefault="001847A5" w:rsidP="0002100E">
      <w:pPr>
        <w:ind w:firstLine="0"/>
        <w:rPr>
          <w:rFonts w:ascii="Times New Roman" w:hAnsi="Times New Roman" w:cs="Times New Roman"/>
          <w:sz w:val="24"/>
          <w:szCs w:val="28"/>
        </w:rPr>
      </w:pPr>
      <w:r w:rsidRPr="0013350A">
        <w:rPr>
          <w:rFonts w:ascii="Times New Roman" w:hAnsi="Times New Roman" w:cs="Times New Roman"/>
          <w:sz w:val="24"/>
          <w:szCs w:val="28"/>
        </w:rPr>
        <w:t xml:space="preserve">2.8.С учетом потребностей учащихся и их родителей (законных представителей) учебные занятия в 1-11 классах Школы организуются в режиме 5 – дневной учебной недели. </w:t>
      </w:r>
    </w:p>
    <w:p w:rsidR="001847A5" w:rsidRPr="0013350A" w:rsidRDefault="001847A5" w:rsidP="0002100E">
      <w:pPr>
        <w:ind w:firstLine="0"/>
        <w:rPr>
          <w:rFonts w:ascii="Times New Roman" w:hAnsi="Times New Roman" w:cs="Times New Roman"/>
          <w:sz w:val="24"/>
          <w:szCs w:val="28"/>
        </w:rPr>
      </w:pPr>
      <w:r w:rsidRPr="0013350A">
        <w:rPr>
          <w:rFonts w:ascii="Times New Roman" w:hAnsi="Times New Roman" w:cs="Times New Roman"/>
          <w:sz w:val="24"/>
          <w:szCs w:val="28"/>
        </w:rPr>
        <w:t>2.9.Учебные занятия в Школе  организуются в первую  смену. Начало занятий – 8.30 часов.</w:t>
      </w:r>
    </w:p>
    <w:p w:rsidR="001847A5" w:rsidRPr="0013350A" w:rsidRDefault="001847A5" w:rsidP="0002100E">
      <w:pPr>
        <w:ind w:firstLine="0"/>
        <w:rPr>
          <w:rFonts w:ascii="Times New Roman" w:hAnsi="Times New Roman" w:cs="Times New Roman"/>
          <w:sz w:val="24"/>
          <w:szCs w:val="28"/>
        </w:rPr>
      </w:pPr>
      <w:r w:rsidRPr="0013350A">
        <w:rPr>
          <w:rFonts w:ascii="Times New Roman" w:hAnsi="Times New Roman" w:cs="Times New Roman"/>
          <w:sz w:val="24"/>
          <w:szCs w:val="28"/>
        </w:rPr>
        <w:t>2.10.Продолжительность уроков во всех классах составляет 45  минут.</w:t>
      </w:r>
    </w:p>
    <w:p w:rsidR="001847A5" w:rsidRPr="0013350A" w:rsidRDefault="001847A5" w:rsidP="0002100E">
      <w:pPr>
        <w:ind w:firstLine="0"/>
        <w:rPr>
          <w:rFonts w:ascii="Times New Roman" w:hAnsi="Times New Roman" w:cs="Times New Roman"/>
          <w:sz w:val="24"/>
          <w:szCs w:val="28"/>
        </w:rPr>
      </w:pPr>
      <w:r w:rsidRPr="0013350A">
        <w:rPr>
          <w:rFonts w:ascii="Times New Roman" w:hAnsi="Times New Roman" w:cs="Times New Roman"/>
          <w:sz w:val="24"/>
          <w:szCs w:val="28"/>
        </w:rPr>
        <w:t xml:space="preserve">2.11.Продолжительность перемен между уроками составляет 10-20 минут. Для организации питания </w:t>
      </w:r>
      <w:r>
        <w:rPr>
          <w:rFonts w:ascii="Times New Roman" w:hAnsi="Times New Roman" w:cs="Times New Roman"/>
          <w:sz w:val="24"/>
          <w:szCs w:val="28"/>
        </w:rPr>
        <w:t xml:space="preserve">учащихся </w:t>
      </w:r>
      <w:r w:rsidRPr="0013350A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после второго урока устанавливается перемена 15 минут, а после 6 урока 40 минут отводится на обед.</w:t>
      </w:r>
    </w:p>
    <w:p w:rsidR="001847A5" w:rsidRPr="0013350A" w:rsidRDefault="001847A5" w:rsidP="00DC6C27">
      <w:pPr>
        <w:ind w:firstLine="0"/>
        <w:rPr>
          <w:rFonts w:ascii="Times New Roman" w:hAnsi="Times New Roman" w:cs="Times New Roman"/>
          <w:sz w:val="24"/>
          <w:szCs w:val="28"/>
        </w:rPr>
      </w:pPr>
      <w:r w:rsidRPr="0013350A">
        <w:rPr>
          <w:rFonts w:ascii="Times New Roman" w:hAnsi="Times New Roman" w:cs="Times New Roman"/>
          <w:sz w:val="24"/>
          <w:szCs w:val="28"/>
        </w:rPr>
        <w:t xml:space="preserve">2.12.Расписание уроков утверждается директором Школы. </w:t>
      </w:r>
    </w:p>
    <w:p w:rsidR="001847A5" w:rsidRPr="0013350A" w:rsidRDefault="001847A5" w:rsidP="00DC6C27">
      <w:pPr>
        <w:ind w:firstLine="0"/>
        <w:rPr>
          <w:rFonts w:ascii="Times New Roman" w:hAnsi="Times New Roman" w:cs="Times New Roman"/>
          <w:sz w:val="24"/>
          <w:szCs w:val="28"/>
        </w:rPr>
      </w:pPr>
      <w:r w:rsidRPr="0013350A">
        <w:rPr>
          <w:rFonts w:ascii="Times New Roman" w:hAnsi="Times New Roman" w:cs="Times New Roman"/>
          <w:sz w:val="24"/>
          <w:szCs w:val="28"/>
        </w:rPr>
        <w:t>Расписание уроков составляется с учетом дневной и недельной умственной работоспособности учащихся и шкалой трудности учебных предметов.</w:t>
      </w:r>
    </w:p>
    <w:p w:rsidR="001847A5" w:rsidRPr="0013350A" w:rsidRDefault="001847A5" w:rsidP="008D4AAF">
      <w:pPr>
        <w:pStyle w:val="NoSpacing"/>
        <w:ind w:firstLine="0"/>
        <w:rPr>
          <w:rFonts w:ascii="Times New Roman" w:hAnsi="Times New Roman" w:cs="Times New Roman"/>
          <w:sz w:val="24"/>
          <w:szCs w:val="28"/>
        </w:rPr>
      </w:pPr>
      <w:r w:rsidRPr="0013350A">
        <w:rPr>
          <w:rFonts w:ascii="Times New Roman" w:hAnsi="Times New Roman" w:cs="Times New Roman"/>
          <w:sz w:val="24"/>
          <w:szCs w:val="28"/>
        </w:rPr>
        <w:t>2.13.С целью профилактики утомления, нарушения осанки и зрения обучающихся на уроках проводятся физкультминутки и гимнастика для глаз.</w:t>
      </w:r>
    </w:p>
    <w:p w:rsidR="001847A5" w:rsidRPr="0013350A" w:rsidRDefault="001847A5" w:rsidP="008D4AAF">
      <w:pPr>
        <w:pStyle w:val="NoSpacing"/>
        <w:ind w:firstLine="0"/>
        <w:rPr>
          <w:rFonts w:ascii="Times New Roman" w:hAnsi="Times New Roman" w:cs="Times New Roman"/>
          <w:sz w:val="24"/>
          <w:szCs w:val="28"/>
        </w:rPr>
      </w:pPr>
      <w:r w:rsidRPr="0013350A">
        <w:rPr>
          <w:rFonts w:ascii="Times New Roman" w:hAnsi="Times New Roman" w:cs="Times New Roman"/>
          <w:sz w:val="24"/>
          <w:szCs w:val="28"/>
        </w:rPr>
        <w:t xml:space="preserve">2.14.Во время урока чередуются различные виды учебной деятельности (за исключением контрольных работ). Средняя непрерывная продолжительность различных видов учебной деятельности учащихся  в 1 - 4 классах не должна превышать 7 - 10 минут, в 5 - 11 классах - 10 - 15 минут. </w:t>
      </w:r>
    </w:p>
    <w:p w:rsidR="001847A5" w:rsidRPr="0013350A" w:rsidRDefault="001847A5" w:rsidP="00FE383C">
      <w:pPr>
        <w:pStyle w:val="NoSpacing"/>
        <w:ind w:firstLine="0"/>
        <w:rPr>
          <w:rFonts w:ascii="Times New Roman" w:hAnsi="Times New Roman" w:cs="Times New Roman"/>
          <w:sz w:val="24"/>
          <w:szCs w:val="28"/>
        </w:rPr>
      </w:pPr>
      <w:r w:rsidRPr="0013350A">
        <w:rPr>
          <w:rFonts w:ascii="Times New Roman" w:hAnsi="Times New Roman" w:cs="Times New Roman"/>
          <w:sz w:val="24"/>
          <w:szCs w:val="28"/>
        </w:rPr>
        <w:t>После использования технических средств обучения, связанных со зрительной нагрузкой, необходимо проводить комплекс упражнений для профилактики утомления глаз, а в конце урока - физические упражнения для профилактики общего утомления.</w:t>
      </w:r>
    </w:p>
    <w:p w:rsidR="001847A5" w:rsidRPr="0013350A" w:rsidRDefault="001847A5" w:rsidP="00A828A9">
      <w:pPr>
        <w:pStyle w:val="NoSpacing"/>
        <w:ind w:firstLine="0"/>
        <w:rPr>
          <w:rFonts w:ascii="Times New Roman" w:hAnsi="Times New Roman" w:cs="Times New Roman"/>
          <w:sz w:val="24"/>
          <w:szCs w:val="28"/>
        </w:rPr>
      </w:pPr>
      <w:r w:rsidRPr="0013350A">
        <w:rPr>
          <w:rFonts w:ascii="Times New Roman" w:hAnsi="Times New Roman" w:cs="Times New Roman"/>
          <w:sz w:val="24"/>
          <w:szCs w:val="28"/>
        </w:rPr>
        <w:t>2.15.Двигательная активность учащихся помимо уроков физической культуры в образовательном деятельности обеспечивается за счет:</w:t>
      </w:r>
    </w:p>
    <w:p w:rsidR="001847A5" w:rsidRPr="0013350A" w:rsidRDefault="001847A5" w:rsidP="00A828A9">
      <w:pPr>
        <w:pStyle w:val="NoSpacing"/>
        <w:rPr>
          <w:rFonts w:ascii="Times New Roman" w:hAnsi="Times New Roman" w:cs="Times New Roman"/>
          <w:sz w:val="24"/>
          <w:szCs w:val="28"/>
        </w:rPr>
      </w:pPr>
      <w:r w:rsidRPr="0013350A">
        <w:rPr>
          <w:rFonts w:ascii="Times New Roman" w:hAnsi="Times New Roman" w:cs="Times New Roman"/>
          <w:sz w:val="24"/>
          <w:szCs w:val="28"/>
        </w:rPr>
        <w:t>- физкультминуток;</w:t>
      </w:r>
    </w:p>
    <w:p w:rsidR="001847A5" w:rsidRPr="0013350A" w:rsidRDefault="001847A5" w:rsidP="00A828A9">
      <w:pPr>
        <w:pStyle w:val="NoSpacing"/>
        <w:rPr>
          <w:rFonts w:ascii="Times New Roman" w:hAnsi="Times New Roman" w:cs="Times New Roman"/>
          <w:sz w:val="24"/>
          <w:szCs w:val="28"/>
        </w:rPr>
      </w:pPr>
      <w:r w:rsidRPr="0013350A">
        <w:rPr>
          <w:rFonts w:ascii="Times New Roman" w:hAnsi="Times New Roman" w:cs="Times New Roman"/>
          <w:sz w:val="24"/>
          <w:szCs w:val="28"/>
        </w:rPr>
        <w:t>- организованных подвижных игр на переменах;</w:t>
      </w:r>
    </w:p>
    <w:p w:rsidR="001847A5" w:rsidRPr="0013350A" w:rsidRDefault="001847A5" w:rsidP="00A828A9">
      <w:pPr>
        <w:pStyle w:val="NoSpacing"/>
        <w:rPr>
          <w:rFonts w:ascii="Times New Roman" w:hAnsi="Times New Roman" w:cs="Times New Roman"/>
          <w:sz w:val="24"/>
          <w:szCs w:val="28"/>
        </w:rPr>
      </w:pPr>
      <w:r w:rsidRPr="0013350A">
        <w:rPr>
          <w:rFonts w:ascii="Times New Roman" w:hAnsi="Times New Roman" w:cs="Times New Roman"/>
          <w:sz w:val="24"/>
          <w:szCs w:val="28"/>
        </w:rPr>
        <w:t>- внеклассных спортивных занятий и соревнований, общешкольных спортивных мероприятий, дней здоровья;</w:t>
      </w:r>
    </w:p>
    <w:p w:rsidR="001847A5" w:rsidRPr="0013350A" w:rsidRDefault="001847A5" w:rsidP="00A828A9">
      <w:pPr>
        <w:pStyle w:val="NoSpacing"/>
        <w:rPr>
          <w:rFonts w:ascii="Times New Roman" w:hAnsi="Times New Roman" w:cs="Times New Roman"/>
          <w:sz w:val="24"/>
          <w:szCs w:val="28"/>
        </w:rPr>
      </w:pPr>
      <w:r w:rsidRPr="0013350A">
        <w:rPr>
          <w:rFonts w:ascii="Times New Roman" w:hAnsi="Times New Roman" w:cs="Times New Roman"/>
          <w:sz w:val="24"/>
          <w:szCs w:val="28"/>
        </w:rPr>
        <w:t>- самостоятельных занятий физической культурой в секциях и клубах.</w:t>
      </w:r>
    </w:p>
    <w:p w:rsidR="001847A5" w:rsidRPr="0013350A" w:rsidRDefault="001847A5" w:rsidP="00A828A9">
      <w:pPr>
        <w:pStyle w:val="NoSpacing"/>
        <w:ind w:firstLine="0"/>
        <w:rPr>
          <w:rFonts w:ascii="Times New Roman" w:hAnsi="Times New Roman" w:cs="Times New Roman"/>
          <w:sz w:val="24"/>
          <w:szCs w:val="28"/>
        </w:rPr>
      </w:pPr>
      <w:r w:rsidRPr="0013350A">
        <w:rPr>
          <w:rFonts w:ascii="Times New Roman" w:hAnsi="Times New Roman" w:cs="Times New Roman"/>
          <w:sz w:val="24"/>
          <w:szCs w:val="28"/>
        </w:rPr>
        <w:t>2.16.Спортивные нагрузки на занятиях физической культурой, соревнованиях, внеурочных занятиях спортивного профиля при проведении динамического или спортивного часа  соответствуют возрасту, состоянию здоровья и физической подготовленности учащихся, а также метеоусловиям (если они организованы на открытом воздухе).</w:t>
      </w:r>
    </w:p>
    <w:p w:rsidR="001847A5" w:rsidRPr="0013350A" w:rsidRDefault="001847A5" w:rsidP="00FE383C">
      <w:pPr>
        <w:pStyle w:val="NoSpacing"/>
        <w:ind w:firstLine="0"/>
        <w:rPr>
          <w:rFonts w:ascii="Times New Roman" w:hAnsi="Times New Roman" w:cs="Times New Roman"/>
          <w:sz w:val="24"/>
          <w:szCs w:val="28"/>
        </w:rPr>
      </w:pPr>
      <w:r w:rsidRPr="0013350A">
        <w:rPr>
          <w:rFonts w:ascii="Times New Roman" w:hAnsi="Times New Roman" w:cs="Times New Roman"/>
          <w:sz w:val="24"/>
          <w:szCs w:val="28"/>
        </w:rPr>
        <w:t>Учащиеся, отнесенные по состоянию здоровья к подготовительной и специальной группам, занимаются физической культурой со снижением физической нагрузки.</w:t>
      </w:r>
    </w:p>
    <w:p w:rsidR="001847A5" w:rsidRPr="0013350A" w:rsidRDefault="001847A5" w:rsidP="00BE3E62">
      <w:pPr>
        <w:ind w:firstLine="0"/>
        <w:rPr>
          <w:rFonts w:ascii="Times New Roman" w:hAnsi="Times New Roman" w:cs="Times New Roman"/>
          <w:sz w:val="24"/>
          <w:szCs w:val="28"/>
        </w:rPr>
      </w:pPr>
      <w:r w:rsidRPr="0013350A">
        <w:rPr>
          <w:rFonts w:ascii="Times New Roman" w:hAnsi="Times New Roman" w:cs="Times New Roman"/>
          <w:sz w:val="24"/>
          <w:szCs w:val="28"/>
        </w:rPr>
        <w:t xml:space="preserve">Расписание факультативных, групповых, индивидуальных занятий, кружков, секций, объединений дополнительного образования утверждается директором Школы. </w:t>
      </w:r>
    </w:p>
    <w:p w:rsidR="001847A5" w:rsidRPr="0013350A" w:rsidRDefault="001847A5" w:rsidP="00A002A1">
      <w:pPr>
        <w:ind w:firstLine="0"/>
        <w:rPr>
          <w:rFonts w:ascii="Times New Roman" w:hAnsi="Times New Roman" w:cs="Times New Roman"/>
          <w:sz w:val="24"/>
          <w:szCs w:val="28"/>
        </w:rPr>
      </w:pPr>
      <w:r w:rsidRPr="0013350A">
        <w:rPr>
          <w:rFonts w:ascii="Times New Roman" w:hAnsi="Times New Roman" w:cs="Times New Roman"/>
          <w:sz w:val="24"/>
          <w:szCs w:val="28"/>
        </w:rPr>
        <w:t>2.17.Часы факультативных, групповых и индивидуальных занятий входят в объем максимально допустимой в течение дня нагрузки.</w:t>
      </w:r>
    </w:p>
    <w:p w:rsidR="001847A5" w:rsidRPr="0013350A" w:rsidRDefault="001847A5" w:rsidP="00ED793C">
      <w:pPr>
        <w:pStyle w:val="NoSpacing"/>
        <w:ind w:firstLine="0"/>
        <w:rPr>
          <w:rFonts w:ascii="Times New Roman" w:hAnsi="Times New Roman" w:cs="Times New Roman"/>
          <w:sz w:val="24"/>
          <w:szCs w:val="28"/>
        </w:rPr>
      </w:pPr>
      <w:r w:rsidRPr="0013350A">
        <w:rPr>
          <w:rFonts w:ascii="Times New Roman" w:hAnsi="Times New Roman" w:cs="Times New Roman"/>
          <w:sz w:val="24"/>
          <w:szCs w:val="28"/>
        </w:rPr>
        <w:t xml:space="preserve">2.18.Изменения в режиме занятий учащихся Школы определяются приказом директора Школы по санитарно-эпидемиологическим, климатическим и другим основаниям. </w:t>
      </w:r>
    </w:p>
    <w:p w:rsidR="001847A5" w:rsidRPr="0013350A" w:rsidRDefault="001847A5" w:rsidP="00723DC8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sz w:val="24"/>
          <w:szCs w:val="28"/>
        </w:rPr>
      </w:pPr>
    </w:p>
    <w:sectPr w:rsidR="001847A5" w:rsidRPr="0013350A" w:rsidSect="001416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47A5" w:rsidRDefault="001847A5" w:rsidP="00671405">
      <w:r>
        <w:separator/>
      </w:r>
    </w:p>
  </w:endnote>
  <w:endnote w:type="continuationSeparator" w:id="0">
    <w:p w:rsidR="001847A5" w:rsidRDefault="001847A5" w:rsidP="006714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47A5" w:rsidRDefault="001847A5" w:rsidP="00671405">
      <w:r>
        <w:separator/>
      </w:r>
    </w:p>
  </w:footnote>
  <w:footnote w:type="continuationSeparator" w:id="0">
    <w:p w:rsidR="001847A5" w:rsidRDefault="001847A5" w:rsidP="0067140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95BBA"/>
    <w:multiLevelType w:val="multilevel"/>
    <w:tmpl w:val="4D5C1210"/>
    <w:lvl w:ilvl="0">
      <w:start w:val="3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">
    <w:nsid w:val="25F44536"/>
    <w:multiLevelType w:val="hybridMultilevel"/>
    <w:tmpl w:val="716A92FE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34BC44FF"/>
    <w:multiLevelType w:val="hybridMultilevel"/>
    <w:tmpl w:val="AB7E6B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D674933"/>
    <w:multiLevelType w:val="hybridMultilevel"/>
    <w:tmpl w:val="BBFAFE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60FB2"/>
    <w:rsid w:val="00001C78"/>
    <w:rsid w:val="0002100E"/>
    <w:rsid w:val="00021E8B"/>
    <w:rsid w:val="000233FE"/>
    <w:rsid w:val="00037129"/>
    <w:rsid w:val="00060E86"/>
    <w:rsid w:val="0006103E"/>
    <w:rsid w:val="0006368D"/>
    <w:rsid w:val="0007006D"/>
    <w:rsid w:val="00072DDD"/>
    <w:rsid w:val="000A70EA"/>
    <w:rsid w:val="000B5252"/>
    <w:rsid w:val="000C3D1C"/>
    <w:rsid w:val="000C6FA0"/>
    <w:rsid w:val="000C7742"/>
    <w:rsid w:val="000E144F"/>
    <w:rsid w:val="000E4158"/>
    <w:rsid w:val="00103292"/>
    <w:rsid w:val="00114293"/>
    <w:rsid w:val="0013350A"/>
    <w:rsid w:val="001416AA"/>
    <w:rsid w:val="00143887"/>
    <w:rsid w:val="00150285"/>
    <w:rsid w:val="00160794"/>
    <w:rsid w:val="001847A5"/>
    <w:rsid w:val="00185061"/>
    <w:rsid w:val="001941A0"/>
    <w:rsid w:val="001964E7"/>
    <w:rsid w:val="001A2161"/>
    <w:rsid w:val="001B5891"/>
    <w:rsid w:val="001C71C0"/>
    <w:rsid w:val="001D72D2"/>
    <w:rsid w:val="001E67C0"/>
    <w:rsid w:val="00203F4F"/>
    <w:rsid w:val="002138DC"/>
    <w:rsid w:val="00225C1F"/>
    <w:rsid w:val="0027079A"/>
    <w:rsid w:val="00291F70"/>
    <w:rsid w:val="002D03B2"/>
    <w:rsid w:val="00301602"/>
    <w:rsid w:val="00352BE7"/>
    <w:rsid w:val="003B05B2"/>
    <w:rsid w:val="003C75FF"/>
    <w:rsid w:val="003E15E7"/>
    <w:rsid w:val="003E7EE7"/>
    <w:rsid w:val="0040544D"/>
    <w:rsid w:val="00406A6F"/>
    <w:rsid w:val="004342FB"/>
    <w:rsid w:val="0044217C"/>
    <w:rsid w:val="00445E60"/>
    <w:rsid w:val="00522CE5"/>
    <w:rsid w:val="00527AF2"/>
    <w:rsid w:val="00536DD7"/>
    <w:rsid w:val="00551A11"/>
    <w:rsid w:val="005A21F6"/>
    <w:rsid w:val="005B1AFE"/>
    <w:rsid w:val="005D3474"/>
    <w:rsid w:val="00631C4E"/>
    <w:rsid w:val="00657154"/>
    <w:rsid w:val="0066180E"/>
    <w:rsid w:val="00671405"/>
    <w:rsid w:val="006B389E"/>
    <w:rsid w:val="006C0B3E"/>
    <w:rsid w:val="006C0C20"/>
    <w:rsid w:val="00707147"/>
    <w:rsid w:val="00707ABB"/>
    <w:rsid w:val="00723DC8"/>
    <w:rsid w:val="00732E41"/>
    <w:rsid w:val="0073517B"/>
    <w:rsid w:val="007534D7"/>
    <w:rsid w:val="007811D4"/>
    <w:rsid w:val="007A4BD8"/>
    <w:rsid w:val="007A7878"/>
    <w:rsid w:val="007B4016"/>
    <w:rsid w:val="007D26DC"/>
    <w:rsid w:val="007F24FF"/>
    <w:rsid w:val="00804438"/>
    <w:rsid w:val="00837C52"/>
    <w:rsid w:val="00861DF4"/>
    <w:rsid w:val="0087618E"/>
    <w:rsid w:val="00876C49"/>
    <w:rsid w:val="008B33FF"/>
    <w:rsid w:val="008B72AB"/>
    <w:rsid w:val="008C76F7"/>
    <w:rsid w:val="008D4AAF"/>
    <w:rsid w:val="008E15D8"/>
    <w:rsid w:val="00912365"/>
    <w:rsid w:val="0092106D"/>
    <w:rsid w:val="00923F06"/>
    <w:rsid w:val="009609FF"/>
    <w:rsid w:val="00972C55"/>
    <w:rsid w:val="009F74A4"/>
    <w:rsid w:val="00A002A1"/>
    <w:rsid w:val="00A73D8A"/>
    <w:rsid w:val="00A74528"/>
    <w:rsid w:val="00A828A9"/>
    <w:rsid w:val="00AA500C"/>
    <w:rsid w:val="00AA66E5"/>
    <w:rsid w:val="00AD673E"/>
    <w:rsid w:val="00B32094"/>
    <w:rsid w:val="00B4051F"/>
    <w:rsid w:val="00B415D1"/>
    <w:rsid w:val="00B41CD8"/>
    <w:rsid w:val="00B42B25"/>
    <w:rsid w:val="00B551EF"/>
    <w:rsid w:val="00B80FE0"/>
    <w:rsid w:val="00B87E8C"/>
    <w:rsid w:val="00BC08DB"/>
    <w:rsid w:val="00BD5B76"/>
    <w:rsid w:val="00BD7E0D"/>
    <w:rsid w:val="00BE3E62"/>
    <w:rsid w:val="00C26E7F"/>
    <w:rsid w:val="00C55CD3"/>
    <w:rsid w:val="00C60FB2"/>
    <w:rsid w:val="00C63ACB"/>
    <w:rsid w:val="00CA26FE"/>
    <w:rsid w:val="00CA6FEC"/>
    <w:rsid w:val="00CC0942"/>
    <w:rsid w:val="00CD5674"/>
    <w:rsid w:val="00D056B5"/>
    <w:rsid w:val="00D06209"/>
    <w:rsid w:val="00D272B8"/>
    <w:rsid w:val="00D47827"/>
    <w:rsid w:val="00D5317E"/>
    <w:rsid w:val="00D54712"/>
    <w:rsid w:val="00DC4338"/>
    <w:rsid w:val="00DC6C27"/>
    <w:rsid w:val="00DD135A"/>
    <w:rsid w:val="00DE2801"/>
    <w:rsid w:val="00DE3069"/>
    <w:rsid w:val="00DE3DF4"/>
    <w:rsid w:val="00DF3162"/>
    <w:rsid w:val="00E208B3"/>
    <w:rsid w:val="00E64DE2"/>
    <w:rsid w:val="00E84BEC"/>
    <w:rsid w:val="00EA1511"/>
    <w:rsid w:val="00ED793C"/>
    <w:rsid w:val="00F1562D"/>
    <w:rsid w:val="00F22414"/>
    <w:rsid w:val="00F22571"/>
    <w:rsid w:val="00F24C4C"/>
    <w:rsid w:val="00F43340"/>
    <w:rsid w:val="00F75457"/>
    <w:rsid w:val="00F9454E"/>
    <w:rsid w:val="00FC3FF7"/>
    <w:rsid w:val="00FD1736"/>
    <w:rsid w:val="00FE0FD1"/>
    <w:rsid w:val="00FE38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List 2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6AA"/>
    <w:pPr>
      <w:ind w:firstLine="709"/>
      <w:jc w:val="both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A70EA"/>
    <w:pPr>
      <w:keepNext/>
      <w:tabs>
        <w:tab w:val="num" w:pos="360"/>
      </w:tabs>
      <w:ind w:firstLine="0"/>
      <w:jc w:val="left"/>
      <w:outlineLvl w:val="0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A70EA"/>
    <w:rPr>
      <w:rFonts w:ascii="Times New Roman" w:hAnsi="Times New Roman" w:cs="Times New Roman"/>
      <w:b/>
      <w:sz w:val="24"/>
      <w:lang w:eastAsia="ru-RU"/>
    </w:rPr>
  </w:style>
  <w:style w:type="paragraph" w:styleId="NoSpacing">
    <w:name w:val="No Spacing"/>
    <w:uiPriority w:val="99"/>
    <w:qFormat/>
    <w:rsid w:val="00143887"/>
    <w:pPr>
      <w:ind w:firstLine="709"/>
      <w:jc w:val="both"/>
    </w:pPr>
    <w:rPr>
      <w:rFonts w:cs="Calibri"/>
      <w:lang w:eastAsia="en-US"/>
    </w:rPr>
  </w:style>
  <w:style w:type="paragraph" w:customStyle="1" w:styleId="14">
    <w:name w:val="Стиль 14 пт По ширине"/>
    <w:basedOn w:val="Normal"/>
    <w:uiPriority w:val="99"/>
    <w:rsid w:val="00001C78"/>
    <w:pPr>
      <w:ind w:firstLine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List2">
    <w:name w:val="List 2"/>
    <w:basedOn w:val="Normal"/>
    <w:uiPriority w:val="99"/>
    <w:rsid w:val="00001C78"/>
    <w:pPr>
      <w:ind w:left="566" w:hanging="283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Caption">
    <w:name w:val="caption"/>
    <w:basedOn w:val="Normal"/>
    <w:uiPriority w:val="99"/>
    <w:qFormat/>
    <w:rsid w:val="000A70EA"/>
    <w:pPr>
      <w:ind w:firstLine="0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BodyTextIndent3">
    <w:name w:val="Body Text Indent 3"/>
    <w:basedOn w:val="Normal"/>
    <w:link w:val="BodyTextIndent3Char"/>
    <w:uiPriority w:val="99"/>
    <w:rsid w:val="000A70EA"/>
    <w:pPr>
      <w:ind w:firstLine="567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0A70EA"/>
    <w:rPr>
      <w:rFonts w:ascii="Times New Roman" w:hAnsi="Times New Roman" w:cs="Times New Roman"/>
      <w:sz w:val="20"/>
      <w:lang w:eastAsia="ru-RU"/>
    </w:rPr>
  </w:style>
  <w:style w:type="paragraph" w:styleId="ListParagraph">
    <w:name w:val="List Paragraph"/>
    <w:basedOn w:val="Normal"/>
    <w:uiPriority w:val="99"/>
    <w:qFormat/>
    <w:rsid w:val="000A70EA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8D4AAF"/>
    <w:rPr>
      <w:rFonts w:ascii="Tahoma" w:hAnsi="Tahoma" w:cs="Times New Roman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D4AAF"/>
    <w:rPr>
      <w:rFonts w:ascii="Tahoma" w:hAnsi="Tahoma" w:cs="Times New Roman"/>
      <w:sz w:val="16"/>
    </w:rPr>
  </w:style>
  <w:style w:type="character" w:customStyle="1" w:styleId="a">
    <w:name w:val="Гипертекстовая ссылка"/>
    <w:uiPriority w:val="99"/>
    <w:rsid w:val="00723DC8"/>
    <w:rPr>
      <w:color w:val="auto"/>
    </w:rPr>
  </w:style>
  <w:style w:type="paragraph" w:styleId="Header">
    <w:name w:val="header"/>
    <w:basedOn w:val="Normal"/>
    <w:link w:val="HeaderChar"/>
    <w:uiPriority w:val="99"/>
    <w:semiHidden/>
    <w:rsid w:val="00671405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71405"/>
    <w:rPr>
      <w:rFonts w:cs="Calibr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rsid w:val="00671405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71405"/>
    <w:rPr>
      <w:rFonts w:cs="Calibri"/>
      <w:sz w:val="22"/>
      <w:szCs w:val="22"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rsid w:val="0067140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671405"/>
    <w:rPr>
      <w:rFonts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5304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4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101</TotalTime>
  <Pages>4</Pages>
  <Words>720</Words>
  <Characters>4110</Characters>
  <Application>Microsoft Office Outlook</Application>
  <DocSecurity>0</DocSecurity>
  <Lines>0</Lines>
  <Paragraphs>0</Paragraphs>
  <ScaleCrop>false</ScaleCrop>
  <Company>Organization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Приято Общим собранием</dc:title>
  <dc:subject/>
  <dc:creator>User</dc:creator>
  <cp:keywords/>
  <dc:description/>
  <cp:lastModifiedBy>sony</cp:lastModifiedBy>
  <cp:revision>15</cp:revision>
  <cp:lastPrinted>2014-02-20T05:39:00Z</cp:lastPrinted>
  <dcterms:created xsi:type="dcterms:W3CDTF">2014-01-23T17:08:00Z</dcterms:created>
  <dcterms:modified xsi:type="dcterms:W3CDTF">2017-10-31T18:29:00Z</dcterms:modified>
</cp:coreProperties>
</file>