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322" w:rsidRPr="002462C1" w:rsidRDefault="00C82322" w:rsidP="002462C1">
      <w:pPr>
        <w:shd w:val="clear" w:color="auto" w:fill="FFFFFF"/>
        <w:spacing w:before="30" w:after="30" w:line="240" w:lineRule="auto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2462C1">
        <w:rPr>
          <w:rFonts w:ascii="Verdana" w:hAnsi="Verdana" w:cs="Verdana"/>
          <w:color w:val="000000"/>
          <w:sz w:val="20"/>
          <w:szCs w:val="20"/>
          <w:lang w:eastAsia="ru-RU"/>
        </w:rPr>
        <w:t> </w:t>
      </w:r>
    </w:p>
    <w:p w:rsidR="00C82322" w:rsidRPr="00442062" w:rsidRDefault="00C82322" w:rsidP="00442062">
      <w:pPr>
        <w:ind w:left="-540" w:hanging="1080"/>
        <w:rPr>
          <w:sz w:val="24"/>
        </w:rPr>
      </w:pPr>
      <w:r w:rsidRPr="00442062">
        <w:rPr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6.25pt;height:799.5pt">
            <v:imagedata r:id="rId4" o:title=""/>
          </v:shape>
        </w:pict>
      </w:r>
    </w:p>
    <w:sectPr w:rsidR="00C82322" w:rsidRPr="00442062" w:rsidSect="003C63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62C1"/>
    <w:rsid w:val="00114293"/>
    <w:rsid w:val="001B2EB1"/>
    <w:rsid w:val="00213485"/>
    <w:rsid w:val="002462C1"/>
    <w:rsid w:val="002F0E84"/>
    <w:rsid w:val="003216D4"/>
    <w:rsid w:val="00354636"/>
    <w:rsid w:val="003C635B"/>
    <w:rsid w:val="003D5CCC"/>
    <w:rsid w:val="003D6E91"/>
    <w:rsid w:val="003E19FE"/>
    <w:rsid w:val="00442062"/>
    <w:rsid w:val="004818BC"/>
    <w:rsid w:val="004B3720"/>
    <w:rsid w:val="004C614C"/>
    <w:rsid w:val="004C7C86"/>
    <w:rsid w:val="00520E2A"/>
    <w:rsid w:val="00560B7C"/>
    <w:rsid w:val="005C0E16"/>
    <w:rsid w:val="00604613"/>
    <w:rsid w:val="007631C3"/>
    <w:rsid w:val="007D4494"/>
    <w:rsid w:val="007F1E75"/>
    <w:rsid w:val="007F537D"/>
    <w:rsid w:val="00851ED6"/>
    <w:rsid w:val="00965E76"/>
    <w:rsid w:val="009D1320"/>
    <w:rsid w:val="009D72A4"/>
    <w:rsid w:val="00A54B9A"/>
    <w:rsid w:val="00A6468B"/>
    <w:rsid w:val="00AB4566"/>
    <w:rsid w:val="00AF05CF"/>
    <w:rsid w:val="00B64F79"/>
    <w:rsid w:val="00B741F7"/>
    <w:rsid w:val="00B809BB"/>
    <w:rsid w:val="00B91000"/>
    <w:rsid w:val="00BF73E3"/>
    <w:rsid w:val="00C05C4C"/>
    <w:rsid w:val="00C82322"/>
    <w:rsid w:val="00D54712"/>
    <w:rsid w:val="00E3129C"/>
    <w:rsid w:val="00ED2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35B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246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2462C1"/>
    <w:rPr>
      <w:rFonts w:cs="Times New Roman"/>
    </w:rPr>
  </w:style>
  <w:style w:type="paragraph" w:customStyle="1" w:styleId="default">
    <w:name w:val="default"/>
    <w:basedOn w:val="Normal"/>
    <w:uiPriority w:val="99"/>
    <w:rsid w:val="00246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basedOn w:val="Normal"/>
    <w:uiPriority w:val="99"/>
    <w:rsid w:val="00246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2462C1"/>
    <w:rPr>
      <w:rFonts w:cs="Times New Roman"/>
      <w:b/>
      <w:bCs/>
    </w:rPr>
  </w:style>
  <w:style w:type="paragraph" w:styleId="NoSpacing">
    <w:name w:val="No Spacing"/>
    <w:basedOn w:val="Normal"/>
    <w:uiPriority w:val="99"/>
    <w:qFormat/>
    <w:rsid w:val="007631C3"/>
    <w:pPr>
      <w:spacing w:after="0" w:line="240" w:lineRule="auto"/>
    </w:pPr>
    <w:rPr>
      <w:rFonts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97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40</TotalTime>
  <Pages>2</Pages>
  <Words>0</Words>
  <Characters>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school</dc:creator>
  <cp:keywords/>
  <dc:description/>
  <cp:lastModifiedBy>sony</cp:lastModifiedBy>
  <cp:revision>10</cp:revision>
  <dcterms:created xsi:type="dcterms:W3CDTF">2016-01-29T12:37:00Z</dcterms:created>
  <dcterms:modified xsi:type="dcterms:W3CDTF">2017-10-31T10:33:00Z</dcterms:modified>
</cp:coreProperties>
</file>